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838" w:rsidRDefault="001D4838" w:rsidP="001D2D51">
      <w:pPr>
        <w:ind w:left="-1417"/>
        <w:jc w:val="center"/>
        <w:outlineLvl w:val="0"/>
        <w:rPr>
          <w:b/>
          <w:sz w:val="28"/>
          <w:szCs w:val="28"/>
        </w:rPr>
      </w:pPr>
      <w:r w:rsidRPr="00F23FF6">
        <w:rPr>
          <w:b/>
          <w:sz w:val="28"/>
          <w:szCs w:val="28"/>
        </w:rPr>
        <w:t>ANKIETA X</w:t>
      </w:r>
      <w:r>
        <w:rPr>
          <w:b/>
          <w:sz w:val="28"/>
          <w:szCs w:val="28"/>
        </w:rPr>
        <w:t>X</w:t>
      </w:r>
      <w:r w:rsidRPr="00F23FF6">
        <w:rPr>
          <w:b/>
          <w:sz w:val="28"/>
          <w:szCs w:val="28"/>
        </w:rPr>
        <w:t xml:space="preserve"> KONKURSU</w:t>
      </w:r>
    </w:p>
    <w:p w:rsidR="001D4838" w:rsidRPr="00F23FF6" w:rsidRDefault="001D4838" w:rsidP="001D2D51">
      <w:pPr>
        <w:ind w:left="-1417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2018r.</w:t>
      </w:r>
    </w:p>
    <w:p w:rsidR="001D4838" w:rsidRDefault="001D4838" w:rsidP="001D2D51">
      <w:pPr>
        <w:ind w:left="-1417"/>
        <w:jc w:val="center"/>
        <w:outlineLvl w:val="0"/>
        <w:rPr>
          <w:b/>
          <w:sz w:val="28"/>
          <w:szCs w:val="28"/>
        </w:rPr>
      </w:pPr>
      <w:r w:rsidRPr="00F23FF6">
        <w:rPr>
          <w:b/>
          <w:sz w:val="28"/>
          <w:szCs w:val="28"/>
        </w:rPr>
        <w:t>„Tradycje wileńskie w naszym regionie”</w:t>
      </w:r>
    </w:p>
    <w:p w:rsidR="001D4838" w:rsidRPr="00F23FF6" w:rsidRDefault="001D4838" w:rsidP="009A2CEC">
      <w:pPr>
        <w:ind w:left="-1417"/>
        <w:jc w:val="center"/>
        <w:outlineLvl w:val="0"/>
        <w:rPr>
          <w:b/>
        </w:rPr>
      </w:pPr>
      <w:r>
        <w:rPr>
          <w:b/>
          <w:sz w:val="28"/>
          <w:szCs w:val="28"/>
        </w:rPr>
        <w:t>nt. „Wileńskie symbole w moim regionie”</w:t>
      </w:r>
    </w:p>
    <w:p w:rsidR="001D4838" w:rsidRDefault="001D4838" w:rsidP="001D2D51">
      <w:pPr>
        <w:ind w:left="-1417"/>
        <w:outlineLvl w:val="0"/>
      </w:pPr>
      <w:r w:rsidRPr="00F23FF6">
        <w:rPr>
          <w:b/>
        </w:rPr>
        <w:t xml:space="preserve">         Placówka</w:t>
      </w:r>
      <w:r>
        <w:t xml:space="preserve"> ………………………………………………………………………………………………….</w:t>
      </w:r>
    </w:p>
    <w:p w:rsidR="001D4838" w:rsidRDefault="001D4838" w:rsidP="00F23FF6">
      <w:pPr>
        <w:ind w:left="-1417"/>
      </w:pPr>
    </w:p>
    <w:p w:rsidR="001D4838" w:rsidRDefault="001D4838" w:rsidP="00F23FF6">
      <w:pPr>
        <w:ind w:left="-1417"/>
      </w:pPr>
      <w:r>
        <w:t xml:space="preserve">         ……………………………………………………………………………………………………………..</w:t>
      </w:r>
    </w:p>
    <w:p w:rsidR="001D4838" w:rsidRDefault="001D4838" w:rsidP="00F23FF6">
      <w:pPr>
        <w:ind w:left="-1417"/>
      </w:pPr>
      <w:r>
        <w:t xml:space="preserve">   </w:t>
      </w:r>
    </w:p>
    <w:p w:rsidR="001D4838" w:rsidRDefault="001D4838" w:rsidP="001D2D51">
      <w:pPr>
        <w:ind w:left="-1417"/>
        <w:outlineLvl w:val="0"/>
      </w:pPr>
      <w:r w:rsidRPr="00F23FF6">
        <w:rPr>
          <w:b/>
        </w:rPr>
        <w:t xml:space="preserve">        Adres</w:t>
      </w:r>
      <w:r>
        <w:t xml:space="preserve"> ………………………………………………………………………………………………………</w:t>
      </w:r>
    </w:p>
    <w:p w:rsidR="001D4838" w:rsidRDefault="001D4838" w:rsidP="00F23FF6">
      <w:pPr>
        <w:ind w:left="-1417"/>
      </w:pPr>
      <w:r>
        <w:t xml:space="preserve">  </w:t>
      </w:r>
    </w:p>
    <w:p w:rsidR="001D4838" w:rsidRDefault="001D4838" w:rsidP="00F23FF6">
      <w:pPr>
        <w:ind w:left="-1417"/>
      </w:pPr>
      <w:r>
        <w:t xml:space="preserve">        ……………………………………………………………………………………………………………..</w:t>
      </w:r>
    </w:p>
    <w:p w:rsidR="001D4838" w:rsidRDefault="001D4838" w:rsidP="00F23FF6">
      <w:pPr>
        <w:ind w:left="-1417"/>
      </w:pPr>
      <w:r>
        <w:t xml:space="preserve"> </w:t>
      </w:r>
    </w:p>
    <w:p w:rsidR="001D4838" w:rsidRDefault="001D4838" w:rsidP="001D2D51">
      <w:pPr>
        <w:ind w:left="-1417"/>
        <w:outlineLvl w:val="0"/>
      </w:pPr>
      <w:r w:rsidRPr="00F23FF6">
        <w:rPr>
          <w:b/>
        </w:rPr>
        <w:t xml:space="preserve">        Tel</w:t>
      </w:r>
      <w:r>
        <w:t>. …………………………………………………………………………………………………………</w:t>
      </w:r>
    </w:p>
    <w:p w:rsidR="001D4838" w:rsidRDefault="001D4838" w:rsidP="00F23FF6">
      <w:pPr>
        <w:ind w:left="-1417"/>
      </w:pPr>
    </w:p>
    <w:p w:rsidR="001D4838" w:rsidRDefault="001D4838" w:rsidP="00F23FF6">
      <w:pPr>
        <w:ind w:left="-1417"/>
      </w:pPr>
      <w:r>
        <w:t xml:space="preserve">        ……………………………………………………………………………………………………………..</w:t>
      </w:r>
    </w:p>
    <w:p w:rsidR="001D4838" w:rsidRPr="00F23FF6" w:rsidRDefault="001D4838" w:rsidP="00F23FF6">
      <w:pPr>
        <w:ind w:left="-1417"/>
        <w:rPr>
          <w:b/>
        </w:rPr>
      </w:pPr>
    </w:p>
    <w:p w:rsidR="001D4838" w:rsidRDefault="001D4838" w:rsidP="001D2D51">
      <w:pPr>
        <w:ind w:left="-1417"/>
        <w:outlineLvl w:val="0"/>
      </w:pPr>
      <w:r w:rsidRPr="00F23FF6">
        <w:rPr>
          <w:b/>
        </w:rPr>
        <w:t xml:space="preserve">        Oddział biorący udział w konkursie</w:t>
      </w:r>
      <w:r>
        <w:t xml:space="preserve"> ………………………………………………………………………</w:t>
      </w:r>
    </w:p>
    <w:p w:rsidR="001D4838" w:rsidRDefault="001D4838" w:rsidP="00F23FF6">
      <w:pPr>
        <w:ind w:left="-1417"/>
      </w:pPr>
    </w:p>
    <w:p w:rsidR="001D4838" w:rsidRDefault="001D4838" w:rsidP="00F23FF6">
      <w:pPr>
        <w:ind w:left="-1417"/>
      </w:pPr>
      <w:r>
        <w:t xml:space="preserve">        …………………………………………………………………………………………………………….</w:t>
      </w:r>
    </w:p>
    <w:p w:rsidR="001D4838" w:rsidRPr="00F23FF6" w:rsidRDefault="001D4838" w:rsidP="00F23FF6">
      <w:pPr>
        <w:ind w:left="-1417"/>
        <w:rPr>
          <w:b/>
        </w:rPr>
      </w:pPr>
    </w:p>
    <w:p w:rsidR="001D4838" w:rsidRDefault="001D4838" w:rsidP="001D2D51">
      <w:pPr>
        <w:ind w:left="-1417"/>
        <w:outlineLvl w:val="0"/>
      </w:pPr>
      <w:r w:rsidRPr="00F23FF6">
        <w:rPr>
          <w:b/>
        </w:rPr>
        <w:t xml:space="preserve">        Liczba uczestników</w:t>
      </w:r>
      <w:r>
        <w:t xml:space="preserve"> ………………………………………………………………………………………</w:t>
      </w:r>
    </w:p>
    <w:p w:rsidR="001D4838" w:rsidRDefault="001D4838" w:rsidP="00F23FF6">
      <w:pPr>
        <w:ind w:left="-1417"/>
      </w:pPr>
    </w:p>
    <w:p w:rsidR="001D4838" w:rsidRDefault="001D4838" w:rsidP="00F23FF6">
      <w:pPr>
        <w:ind w:left="-1417"/>
      </w:pPr>
      <w:r>
        <w:t xml:space="preserve">        …………………………………………………………………………………………………………….</w:t>
      </w:r>
    </w:p>
    <w:p w:rsidR="001D4838" w:rsidRPr="00F23FF6" w:rsidRDefault="001D4838" w:rsidP="00F23FF6">
      <w:pPr>
        <w:ind w:left="-1417"/>
        <w:rPr>
          <w:b/>
        </w:rPr>
      </w:pPr>
    </w:p>
    <w:p w:rsidR="001D4838" w:rsidRDefault="001D4838" w:rsidP="001D2D51">
      <w:pPr>
        <w:ind w:left="-1417"/>
        <w:outlineLvl w:val="0"/>
      </w:pPr>
      <w:r w:rsidRPr="00F23FF6">
        <w:rPr>
          <w:b/>
        </w:rPr>
        <w:t xml:space="preserve">        Opiekunowie</w:t>
      </w:r>
      <w:r>
        <w:t xml:space="preserve"> …………………………………………………………………………………………….</w:t>
      </w:r>
    </w:p>
    <w:p w:rsidR="001D4838" w:rsidRDefault="001D4838" w:rsidP="00F23FF6">
      <w:pPr>
        <w:ind w:left="-1417"/>
      </w:pPr>
    </w:p>
    <w:p w:rsidR="001D4838" w:rsidRDefault="001D4838" w:rsidP="00F23FF6">
      <w:pPr>
        <w:ind w:left="-1417"/>
      </w:pPr>
      <w:r>
        <w:t xml:space="preserve">        ……………………………………………………………………………………………………………</w:t>
      </w:r>
    </w:p>
    <w:p w:rsidR="001D4838" w:rsidRPr="00F23FF6" w:rsidRDefault="001D4838" w:rsidP="001D2D51">
      <w:pPr>
        <w:rPr>
          <w:b/>
        </w:rPr>
      </w:pPr>
    </w:p>
    <w:p w:rsidR="001D4838" w:rsidRPr="00F23FF6" w:rsidRDefault="001D4838" w:rsidP="00F23FF6">
      <w:pPr>
        <w:ind w:left="-1417"/>
        <w:rPr>
          <w:b/>
        </w:rPr>
      </w:pPr>
    </w:p>
    <w:p w:rsidR="001D4838" w:rsidRPr="00F23FF6" w:rsidRDefault="001D4838" w:rsidP="001D2D51">
      <w:pPr>
        <w:ind w:left="-1417"/>
        <w:outlineLvl w:val="0"/>
        <w:rPr>
          <w:b/>
        </w:rPr>
      </w:pPr>
      <w:r w:rsidRPr="00F23FF6">
        <w:rPr>
          <w:b/>
        </w:rPr>
        <w:t xml:space="preserve">        Wyróżnieni autorzy, których prace zostaną przesłane na szczebel powiatowy konkursu : </w:t>
      </w:r>
    </w:p>
    <w:p w:rsidR="001D4838" w:rsidRPr="00F23FF6" w:rsidRDefault="001D4838" w:rsidP="00F23FF6">
      <w:pPr>
        <w:ind w:left="-1417"/>
        <w:rPr>
          <w:b/>
        </w:rPr>
      </w:pPr>
    </w:p>
    <w:p w:rsidR="001D4838" w:rsidRPr="00F23FF6" w:rsidRDefault="001D4838" w:rsidP="00F23FF6">
      <w:pPr>
        <w:ind w:left="-1417"/>
        <w:rPr>
          <w:b/>
        </w:rPr>
      </w:pPr>
      <w:r w:rsidRPr="00F23FF6">
        <w:rPr>
          <w:b/>
        </w:rPr>
        <w:t xml:space="preserve">         Nazwisko i imię                              Rodzaj pracy                                     Temat pracy</w:t>
      </w:r>
    </w:p>
    <w:p w:rsidR="001D4838" w:rsidRDefault="001D4838" w:rsidP="001D2D51"/>
    <w:p w:rsidR="001D4838" w:rsidRDefault="001D4838" w:rsidP="00F23FF6">
      <w:pPr>
        <w:ind w:left="-1417"/>
      </w:pPr>
      <w:r>
        <w:t xml:space="preserve">        1. …………………………………………………………………………………………………………..</w:t>
      </w:r>
    </w:p>
    <w:p w:rsidR="001D4838" w:rsidRDefault="001D4838" w:rsidP="00F23FF6">
      <w:pPr>
        <w:ind w:left="-1417"/>
      </w:pPr>
    </w:p>
    <w:p w:rsidR="001D4838" w:rsidRDefault="001D4838" w:rsidP="00F23FF6">
      <w:pPr>
        <w:ind w:left="-1417"/>
      </w:pPr>
      <w:r>
        <w:t xml:space="preserve">        2 ……………………………………………………………………………………………………………</w:t>
      </w:r>
    </w:p>
    <w:p w:rsidR="001D4838" w:rsidRDefault="001D4838" w:rsidP="00F23FF6">
      <w:pPr>
        <w:ind w:left="-1417"/>
      </w:pPr>
    </w:p>
    <w:p w:rsidR="001D4838" w:rsidRDefault="001D4838" w:rsidP="00F23FF6">
      <w:pPr>
        <w:ind w:left="-1417"/>
      </w:pPr>
      <w:r>
        <w:t xml:space="preserve">        3 ……………………………………………………………………………………………………………</w:t>
      </w:r>
    </w:p>
    <w:p w:rsidR="001D4838" w:rsidRDefault="001D4838" w:rsidP="00F23FF6">
      <w:pPr>
        <w:ind w:left="-1417"/>
      </w:pPr>
    </w:p>
    <w:p w:rsidR="001D4838" w:rsidRDefault="001D4838" w:rsidP="00F23FF6">
      <w:pPr>
        <w:ind w:left="-1417"/>
      </w:pPr>
      <w:r>
        <w:t xml:space="preserve">        4 ……………………………………………………………………………………………………………</w:t>
      </w:r>
    </w:p>
    <w:p w:rsidR="001D4838" w:rsidRDefault="001D4838" w:rsidP="00F23FF6">
      <w:pPr>
        <w:ind w:left="-1417"/>
      </w:pPr>
      <w:r>
        <w:t xml:space="preserve">  </w:t>
      </w:r>
    </w:p>
    <w:p w:rsidR="001D4838" w:rsidRDefault="001D4838" w:rsidP="00F23FF6">
      <w:pPr>
        <w:ind w:left="-1417"/>
      </w:pPr>
      <w:r>
        <w:t xml:space="preserve">        5…………………………………………………………………………………………………………….</w:t>
      </w:r>
    </w:p>
    <w:p w:rsidR="001D4838" w:rsidRDefault="001D4838" w:rsidP="00F23FF6">
      <w:pPr>
        <w:ind w:left="-1417"/>
      </w:pPr>
    </w:p>
    <w:p w:rsidR="001D4838" w:rsidRPr="001D2D51" w:rsidRDefault="001D4838" w:rsidP="001D2D51">
      <w:pPr>
        <w:ind w:left="-1417"/>
      </w:pPr>
      <w:r>
        <w:t xml:space="preserve">                               </w:t>
      </w:r>
    </w:p>
    <w:p w:rsidR="001D4838" w:rsidRPr="001D2D51" w:rsidRDefault="001D4838" w:rsidP="001D2D51">
      <w:pPr>
        <w:ind w:left="-1417"/>
        <w:outlineLvl w:val="0"/>
        <w:rPr>
          <w:b/>
        </w:rPr>
      </w:pPr>
      <w:r w:rsidRPr="001072AE">
        <w:rPr>
          <w:b/>
        </w:rPr>
        <w:t xml:space="preserve">                                                                                                                         </w:t>
      </w:r>
      <w:r>
        <w:rPr>
          <w:b/>
        </w:rPr>
        <w:t xml:space="preserve">       Podpis dyrektora placówk</w:t>
      </w:r>
    </w:p>
    <w:p w:rsidR="001D4838" w:rsidRDefault="001D4838" w:rsidP="00F23FF6"/>
    <w:p w:rsidR="001D4838" w:rsidRDefault="001D4838" w:rsidP="00F23FF6"/>
    <w:p w:rsidR="001D4838" w:rsidRDefault="001D4838" w:rsidP="00F23FF6"/>
    <w:p w:rsidR="001D4838" w:rsidRDefault="001D4838" w:rsidP="00F23FF6"/>
    <w:sectPr w:rsidR="001D4838" w:rsidSect="00F23FF6">
      <w:pgSz w:w="11906" w:h="16838"/>
      <w:pgMar w:top="1417" w:right="2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0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3FF6"/>
    <w:rsid w:val="00024E8B"/>
    <w:rsid w:val="000C3B42"/>
    <w:rsid w:val="000E1F86"/>
    <w:rsid w:val="001072AE"/>
    <w:rsid w:val="00134303"/>
    <w:rsid w:val="001D2D51"/>
    <w:rsid w:val="001D4838"/>
    <w:rsid w:val="002633D9"/>
    <w:rsid w:val="00293D12"/>
    <w:rsid w:val="0032178F"/>
    <w:rsid w:val="00324617"/>
    <w:rsid w:val="00325FF1"/>
    <w:rsid w:val="003531E9"/>
    <w:rsid w:val="00497D76"/>
    <w:rsid w:val="004D2EA2"/>
    <w:rsid w:val="00537435"/>
    <w:rsid w:val="00540838"/>
    <w:rsid w:val="0055045F"/>
    <w:rsid w:val="00551A29"/>
    <w:rsid w:val="006E2B20"/>
    <w:rsid w:val="00704673"/>
    <w:rsid w:val="0074201D"/>
    <w:rsid w:val="007A32EB"/>
    <w:rsid w:val="008339B2"/>
    <w:rsid w:val="008A10AB"/>
    <w:rsid w:val="0093718E"/>
    <w:rsid w:val="009A2CEC"/>
    <w:rsid w:val="00B252C8"/>
    <w:rsid w:val="00B654AF"/>
    <w:rsid w:val="00C461FC"/>
    <w:rsid w:val="00D810BA"/>
    <w:rsid w:val="00DD3BC4"/>
    <w:rsid w:val="00F1488B"/>
    <w:rsid w:val="00F23FF6"/>
    <w:rsid w:val="00FB507D"/>
    <w:rsid w:val="00FD7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link w:val="DocumentMapChar"/>
    <w:uiPriority w:val="99"/>
    <w:semiHidden/>
    <w:rsid w:val="001D2D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02B80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56</TotalTime>
  <Pages>1</Pages>
  <Words>208</Words>
  <Characters>1249</Characters>
  <Application>Microsoft Office Outlook</Application>
  <DocSecurity>0</DocSecurity>
  <Lines>0</Lines>
  <Paragraphs>0</Paragraphs>
  <ScaleCrop>false</ScaleCrop>
  <Company>Everest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ANKIETA XII KONKURSU</dc:title>
  <dc:subject/>
  <dc:creator>HP</dc:creator>
  <cp:keywords/>
  <dc:description/>
  <cp:lastModifiedBy>HP</cp:lastModifiedBy>
  <cp:revision>10</cp:revision>
  <cp:lastPrinted>2018-04-04T09:51:00Z</cp:lastPrinted>
  <dcterms:created xsi:type="dcterms:W3CDTF">2010-04-20T09:30:00Z</dcterms:created>
  <dcterms:modified xsi:type="dcterms:W3CDTF">2018-04-04T09:52:00Z</dcterms:modified>
</cp:coreProperties>
</file>